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FB9" w:rsidRDefault="004B7FB9"/>
    <w:p w:rsidR="003E5796" w:rsidRDefault="003E5796"/>
    <w:p w:rsidR="003E5796" w:rsidRDefault="003E5796">
      <w:pPr>
        <w:rPr>
          <w:b/>
          <w:sz w:val="32"/>
        </w:rPr>
      </w:pPr>
      <w:r w:rsidRPr="00CB05C8">
        <w:rPr>
          <w:b/>
          <w:sz w:val="32"/>
        </w:rPr>
        <w:t>O</w:t>
      </w:r>
      <w:r w:rsidR="00CB05C8" w:rsidRPr="00CB05C8">
        <w:rPr>
          <w:b/>
          <w:sz w:val="32"/>
        </w:rPr>
        <w:t>ppsu</w:t>
      </w:r>
      <w:r w:rsidR="00CB05C8">
        <w:rPr>
          <w:b/>
          <w:sz w:val="32"/>
        </w:rPr>
        <w:t xml:space="preserve">mmering av Viralhepatitter HBV </w:t>
      </w:r>
      <w:r w:rsidR="00CB05C8" w:rsidRPr="00CB05C8">
        <w:rPr>
          <w:b/>
          <w:sz w:val="32"/>
        </w:rPr>
        <w:t>og HCV</w:t>
      </w:r>
    </w:p>
    <w:p w:rsidR="00D4685C" w:rsidRPr="00D4685C" w:rsidRDefault="00D4685C">
      <w:pPr>
        <w:rPr>
          <w:sz w:val="28"/>
          <w:szCs w:val="28"/>
        </w:rPr>
      </w:pPr>
      <w:r w:rsidRPr="00D4685C">
        <w:rPr>
          <w:sz w:val="28"/>
          <w:szCs w:val="28"/>
        </w:rPr>
        <w:t>Fyll inn tabellen mens du tar modulen</w:t>
      </w:r>
      <w:bookmarkStart w:id="0" w:name="_GoBack"/>
      <w:bookmarkEnd w:id="0"/>
    </w:p>
    <w:tbl>
      <w:tblPr>
        <w:tblStyle w:val="Middelsrutenett3-uthevingsfarge2"/>
        <w:tblW w:w="10314" w:type="dxa"/>
        <w:tblLayout w:type="fixed"/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3E5796" w:rsidTr="00D468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3E5796" w:rsidRDefault="003E5796"/>
        </w:tc>
        <w:tc>
          <w:tcPr>
            <w:tcW w:w="3402" w:type="dxa"/>
          </w:tcPr>
          <w:p w:rsidR="003E5796" w:rsidRDefault="003E57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4037">
              <w:rPr>
                <w:sz w:val="24"/>
                <w:szCs w:val="24"/>
              </w:rPr>
              <w:t>HBV</w:t>
            </w:r>
          </w:p>
        </w:tc>
        <w:tc>
          <w:tcPr>
            <w:tcW w:w="4536" w:type="dxa"/>
          </w:tcPr>
          <w:p w:rsidR="003E5796" w:rsidRDefault="003E57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4037">
              <w:rPr>
                <w:sz w:val="24"/>
                <w:szCs w:val="24"/>
              </w:rPr>
              <w:t>HCV</w:t>
            </w:r>
          </w:p>
        </w:tc>
      </w:tr>
      <w:tr w:rsidR="003E5796" w:rsidTr="00D46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3E5796" w:rsidRDefault="003E5796">
            <w:r>
              <w:rPr>
                <w:sz w:val="24"/>
                <w:szCs w:val="24"/>
              </w:rPr>
              <w:t>Smittemåte</w:t>
            </w:r>
          </w:p>
        </w:tc>
        <w:tc>
          <w:tcPr>
            <w:tcW w:w="3402" w:type="dxa"/>
          </w:tcPr>
          <w:p w:rsidR="003E5796" w:rsidRDefault="003E5796" w:rsidP="00946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</w:tcPr>
          <w:p w:rsidR="003E5796" w:rsidRDefault="003E57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E5796" w:rsidTr="00D468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3E5796" w:rsidRDefault="003E5796">
            <w:r>
              <w:rPr>
                <w:sz w:val="24"/>
                <w:szCs w:val="24"/>
              </w:rPr>
              <w:t>Prevalens</w:t>
            </w:r>
          </w:p>
        </w:tc>
        <w:tc>
          <w:tcPr>
            <w:tcW w:w="3402" w:type="dxa"/>
          </w:tcPr>
          <w:p w:rsidR="00946FC3" w:rsidRDefault="00946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</w:tcPr>
          <w:p w:rsidR="00B55FF2" w:rsidRDefault="00B55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5796" w:rsidTr="00D46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3E5796" w:rsidRDefault="003E5796" w:rsidP="00CB05C8">
            <w:r>
              <w:t xml:space="preserve">Diagnostikk </w:t>
            </w:r>
          </w:p>
        </w:tc>
        <w:tc>
          <w:tcPr>
            <w:tcW w:w="3402" w:type="dxa"/>
          </w:tcPr>
          <w:p w:rsidR="009D057F" w:rsidRDefault="009D057F" w:rsidP="00D4685C">
            <w:pPr>
              <w:pStyle w:val="Listeavsnitt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</w:tcPr>
          <w:p w:rsidR="00C76C98" w:rsidRDefault="00C76C98" w:rsidP="00D4685C">
            <w:pPr>
              <w:pStyle w:val="Listeavsnitt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E5796" w:rsidTr="00D468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3E5796" w:rsidRDefault="00CB05C8">
            <w:r>
              <w:t>S</w:t>
            </w:r>
            <w:r w:rsidR="003E5796" w:rsidRPr="00384037">
              <w:rPr>
                <w:sz w:val="24"/>
                <w:szCs w:val="24"/>
              </w:rPr>
              <w:t>pontanforløp</w:t>
            </w:r>
          </w:p>
        </w:tc>
        <w:tc>
          <w:tcPr>
            <w:tcW w:w="3402" w:type="dxa"/>
          </w:tcPr>
          <w:p w:rsidR="009D057F" w:rsidRPr="009D057F" w:rsidRDefault="009D057F" w:rsidP="00D4685C">
            <w:pPr>
              <w:pStyle w:val="Listeavsnitt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536" w:type="dxa"/>
          </w:tcPr>
          <w:p w:rsidR="00DD24E4" w:rsidRDefault="00DD24E4" w:rsidP="00D4685C">
            <w:pPr>
              <w:pStyle w:val="Listeavsnitt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56212D" w:rsidTr="00D46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56212D" w:rsidRDefault="0056212D">
            <w:r>
              <w:rPr>
                <w:sz w:val="24"/>
                <w:szCs w:val="24"/>
              </w:rPr>
              <w:t>Behandling</w:t>
            </w:r>
          </w:p>
        </w:tc>
        <w:tc>
          <w:tcPr>
            <w:tcW w:w="3402" w:type="dxa"/>
          </w:tcPr>
          <w:p w:rsidR="0056212D" w:rsidRDefault="0056212D" w:rsidP="00D4685C">
            <w:pPr>
              <w:pStyle w:val="Listeavsnitt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</w:tcPr>
          <w:p w:rsidR="0056212D" w:rsidRPr="0056212D" w:rsidRDefault="0056212D" w:rsidP="00D4685C">
            <w:pPr>
              <w:pStyle w:val="Listeavsnitt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6212D" w:rsidTr="00D468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56212D" w:rsidRPr="00CB05C8" w:rsidRDefault="00CB05C8" w:rsidP="00CB0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Levertransplantasjon</w:t>
            </w:r>
          </w:p>
        </w:tc>
        <w:tc>
          <w:tcPr>
            <w:tcW w:w="3402" w:type="dxa"/>
          </w:tcPr>
          <w:p w:rsidR="0056212D" w:rsidRDefault="0056212D" w:rsidP="00D4685C">
            <w:pPr>
              <w:pStyle w:val="Listeavsnitt"/>
              <w:ind w:left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</w:tcPr>
          <w:p w:rsidR="0056212D" w:rsidRDefault="0056212D" w:rsidP="00D4685C">
            <w:pPr>
              <w:pStyle w:val="Listeavsnitt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</w:tr>
    </w:tbl>
    <w:p w:rsidR="003E5796" w:rsidRDefault="003E5796"/>
    <w:sectPr w:rsidR="003E5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57C2F"/>
    <w:multiLevelType w:val="hybridMultilevel"/>
    <w:tmpl w:val="F8102A3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C91B15"/>
    <w:multiLevelType w:val="hybridMultilevel"/>
    <w:tmpl w:val="64C2E59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792899"/>
    <w:multiLevelType w:val="hybridMultilevel"/>
    <w:tmpl w:val="C26417D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78B3A93"/>
    <w:multiLevelType w:val="multilevel"/>
    <w:tmpl w:val="D4A8B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56C1F7E"/>
    <w:multiLevelType w:val="hybridMultilevel"/>
    <w:tmpl w:val="2612E29A"/>
    <w:lvl w:ilvl="0" w:tplc="8E92125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A786CFF"/>
    <w:multiLevelType w:val="hybridMultilevel"/>
    <w:tmpl w:val="AE34AD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911909"/>
    <w:multiLevelType w:val="multilevel"/>
    <w:tmpl w:val="3698C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F5250F3"/>
    <w:multiLevelType w:val="hybridMultilevel"/>
    <w:tmpl w:val="A036C79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796"/>
    <w:rsid w:val="0011218A"/>
    <w:rsid w:val="003E5796"/>
    <w:rsid w:val="004B7FB9"/>
    <w:rsid w:val="0056212D"/>
    <w:rsid w:val="00946FC3"/>
    <w:rsid w:val="009D057F"/>
    <w:rsid w:val="00B55FF2"/>
    <w:rsid w:val="00C76C98"/>
    <w:rsid w:val="00CB05C8"/>
    <w:rsid w:val="00CB3F30"/>
    <w:rsid w:val="00D4685C"/>
    <w:rsid w:val="00DB2D0A"/>
    <w:rsid w:val="00DD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E5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3E579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iddelsrutenett3-uthevingsfarge2">
    <w:name w:val="Medium Grid 3 Accent 2"/>
    <w:basedOn w:val="Vanligtabell"/>
    <w:uiPriority w:val="69"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paragraph" w:styleId="Listeavsnitt">
    <w:name w:val="List Paragraph"/>
    <w:basedOn w:val="Normal"/>
    <w:uiPriority w:val="34"/>
    <w:qFormat/>
    <w:rsid w:val="003E57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E5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3E579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iddelsrutenett3-uthevingsfarge2">
    <w:name w:val="Medium Grid 3 Accent 2"/>
    <w:basedOn w:val="Vanligtabell"/>
    <w:uiPriority w:val="69"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paragraph" w:styleId="Listeavsnitt">
    <w:name w:val="List Paragraph"/>
    <w:basedOn w:val="Normal"/>
    <w:uiPriority w:val="34"/>
    <w:qFormat/>
    <w:rsid w:val="003E5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93DA196F</Template>
  <TotalTime>54</TotalTime>
  <Pages>1</Pages>
  <Words>30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DNLF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Gray</dc:creator>
  <cp:lastModifiedBy>Laura Gray</cp:lastModifiedBy>
  <cp:revision>5</cp:revision>
  <dcterms:created xsi:type="dcterms:W3CDTF">2014-07-31T08:55:00Z</dcterms:created>
  <dcterms:modified xsi:type="dcterms:W3CDTF">2014-08-15T09:22:00Z</dcterms:modified>
</cp:coreProperties>
</file>